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9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3.542932pt;height:483.7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9" w:after="0" w:line="240" w:lineRule="auto"/>
        <w:ind w:left="58" w:right="25"/>
        <w:jc w:val="center"/>
        <w:rPr>
          <w:rFonts w:ascii="Baskerville Old Face" w:hAnsi="Baskerville Old Face" w:cs="Baskerville Old Face" w:eastAsia="Baskerville Old Face"/>
          <w:sz w:val="56"/>
          <w:szCs w:val="56"/>
        </w:rPr>
      </w:pPr>
      <w:rPr/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tude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1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hi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1"/>
          <w:w w:val="100"/>
        </w:rPr>
        <w:t>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to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ique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t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1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a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ti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1"/>
          <w:w w:val="100"/>
        </w:rPr>
        <w:t>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t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2"/>
          <w:w w:val="100"/>
        </w:rPr>
        <w:t>i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q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ue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8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de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99"/>
        </w:rPr>
        <w:t>l’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99"/>
        </w:rPr>
        <w:t>é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gli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1"/>
          <w:w w:val="100"/>
        </w:rPr>
        <w:t>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000000"/>
          <w:spacing w:val="0"/>
          <w:w w:val="100"/>
        </w:rPr>
      </w:r>
    </w:p>
    <w:p>
      <w:pPr>
        <w:spacing w:before="78" w:after="0" w:line="560" w:lineRule="exact"/>
        <w:ind w:left="941" w:right="906"/>
        <w:jc w:val="center"/>
        <w:rPr>
          <w:rFonts w:ascii="Baskerville Old Face" w:hAnsi="Baskerville Old Face" w:cs="Baskerville Old Face" w:eastAsia="Baskerville Old Face"/>
          <w:sz w:val="56"/>
          <w:szCs w:val="56"/>
        </w:rPr>
      </w:pPr>
      <w:rPr/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  <w:position w:val="3"/>
        </w:rPr>
        <w:t>a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in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3"/>
          <w:w w:val="100"/>
          <w:position w:val="3"/>
        </w:rPr>
        <w:t>t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1"/>
          <w:w w:val="100"/>
          <w:position w:val="3"/>
        </w:rPr>
        <w:t>-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3"/>
          <w:w w:val="100"/>
          <w:position w:val="3"/>
        </w:rPr>
        <w:t>P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ierr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  <w:position w:val="3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1"/>
          <w:w w:val="100"/>
          <w:position w:val="3"/>
        </w:rPr>
        <w:t>-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  <w:position w:val="3"/>
        </w:rPr>
        <w:t>ès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1"/>
          <w:w w:val="100"/>
          <w:position w:val="3"/>
        </w:rPr>
        <w:t>-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li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100"/>
          <w:position w:val="3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ns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-24"/>
          <w:w w:val="100"/>
          <w:position w:val="3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de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100"/>
          <w:position w:val="3"/>
        </w:rPr>
        <w:t> 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99"/>
          <w:position w:val="3"/>
        </w:rPr>
        <w:t>R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2"/>
          <w:w w:val="99"/>
          <w:position w:val="3"/>
        </w:rPr>
        <w:t>e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1E487B"/>
          <w:spacing w:val="0"/>
          <w:w w:val="99"/>
          <w:position w:val="3"/>
        </w:rPr>
        <w:t>ignac</w:t>
      </w:r>
      <w:r>
        <w:rPr>
          <w:rFonts w:ascii="Baskerville Old Face" w:hAnsi="Baskerville Old Face" w:cs="Baskerville Old Face" w:eastAsia="Baskerville Old Face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4" w:after="0" w:line="240" w:lineRule="auto"/>
        <w:ind w:left="597" w:right="-20"/>
        <w:jc w:val="left"/>
        <w:rPr>
          <w:rFonts w:ascii="Baskerville Old Face" w:hAnsi="Baskerville Old Face" w:cs="Baskerville Old Face" w:eastAsia="Baskerville Old Face"/>
          <w:sz w:val="29"/>
          <w:szCs w:val="29"/>
        </w:rPr>
      </w:pPr>
      <w:rPr/>
      <w:r>
        <w:rPr/>
        <w:pict>
          <v:group style="position:absolute;margin-left:65.400002pt;margin-top:-82.264999pt;width:455.4pt;height:79.8pt;mso-position-horizontal-relative:page;mso-position-vertical-relative:paragraph;z-index:-2074" coordorigin="1308,-1645" coordsize="9108,1596">
            <v:shape style="position:absolute;left:1308;top:-1645;width:9108;height:958" type="#_x0000_t75">
              <v:imagedata r:id="rId6" o:title=""/>
            </v:shape>
            <v:shape style="position:absolute;left:2083;top:-1165;width:7558;height:1116" type="#_x0000_t75">
              <v:imagedata r:id="rId7" o:title=""/>
            </v:shape>
            <v:group style="position:absolute;left:1388;top:-276;width:8951;height:2" coordorigin="1388,-276" coordsize="8951,2">
              <v:shape style="position:absolute;left:1388;top:-276;width:8951;height:2" coordorigin="1388,-276" coordsize="8951,0" path="m1388,-276l10339,-276e" filled="f" stroked="t" strokeweight="1.05996pt" strokecolor="#4F81B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40.539993pt;margin-top:55.457005pt;width:103.844949pt;height:71.9625pt;mso-position-horizontal-relative:page;mso-position-vertical-relative:paragraph;z-index:-2073" type="#_x0000_t75">
            <v:imagedata r:id="rId8" o:title=""/>
          </v:shape>
        </w:pict>
      </w:r>
      <w:r>
        <w:rPr/>
        <w:pict>
          <v:shape style="position:absolute;margin-left:351.850006pt;margin-top:55.457005pt;width:72.313022pt;height:71.9625pt;mso-position-horizontal-relative:page;mso-position-vertical-relative:paragraph;z-index:-2072" type="#_x0000_t75">
            <v:imagedata r:id="rId9" o:title=""/>
          </v:shape>
        </w:pic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A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l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x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a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n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d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-19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P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a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l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é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o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l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o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6"/>
          <w:w w:val="100"/>
        </w:rPr>
        <w:t>g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u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-18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–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23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h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6"/>
          <w:w w:val="100"/>
        </w:rPr>
        <w:t>i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s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t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o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i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n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-4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d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8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6"/>
          <w:w w:val="100"/>
        </w:rPr>
        <w:t>l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7"/>
          <w:w w:val="100"/>
        </w:rPr>
        <w:t>’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a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t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0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/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24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97"/>
        </w:rPr>
        <w:t>g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97"/>
        </w:rPr>
        <w:t>u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6"/>
          <w:w w:val="96"/>
        </w:rPr>
        <w:t>i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97"/>
        </w:rPr>
        <w:t>d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97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-51"/>
          <w:w w:val="100"/>
        </w:rPr>
        <w:t> 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-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c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o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n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f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é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4"/>
          <w:w w:val="100"/>
        </w:rPr>
        <w:t>n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c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3"/>
          <w:w w:val="100"/>
        </w:rPr>
        <w:t>i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15"/>
          <w:w w:val="100"/>
        </w:rPr>
        <w:t>e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1F487C"/>
          <w:spacing w:val="0"/>
          <w:w w:val="100"/>
        </w:rPr>
        <w:t>r</w:t>
      </w:r>
      <w:r>
        <w:rPr>
          <w:rFonts w:ascii="Baskerville Old Face" w:hAnsi="Baskerville Old Face" w:cs="Baskerville Old Face" w:eastAsia="Baskerville Old Face"/>
          <w:sz w:val="29"/>
          <w:szCs w:val="29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2.699495pt;height:71.962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00" w:bottom="280" w:left="1400" w:right="160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6"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/>
        <w:pict>
          <v:group style="position:absolute;margin-left:69.384003pt;margin-top:-23.327251pt;width:456.55pt;height:.1pt;mso-position-horizontal-relative:page;mso-position-vertical-relative:paragraph;z-index:-2071" coordorigin="1388,-467" coordsize="9131,2">
            <v:shape style="position:absolute;left:1388;top:-467;width:9131;height:2" coordorigin="1388,-467" coordsize="9131,0" path="m1388,-467l10519,-467e" filled="f" stroked="t" strokeweight="1.06pt" strokecolor="#4F81BC">
              <v:path arrowok="t"/>
            </v:shape>
          </v:group>
          <w10:wrap type="none"/>
        </w:pic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ble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des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èr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47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l’égl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  <w:t>V</w:t>
      </w:r>
      <w:r>
        <w:rPr>
          <w:rFonts w:ascii="Calibri" w:hAnsi="Calibri" w:cs="Calibri" w:eastAsia="Calibri"/>
          <w:sz w:val="22"/>
          <w:szCs w:val="22"/>
          <w:spacing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</w:rPr>
        <w:t>b</w:t>
      </w:r>
      <w:r>
        <w:rPr>
          <w:rFonts w:ascii="Calibri" w:hAnsi="Calibri" w:cs="Calibri" w:eastAsia="Calibri"/>
          <w:sz w:val="22"/>
          <w:szCs w:val="22"/>
          <w:spacing w:val="0"/>
        </w:rPr>
        <w:t>le</w:t>
      </w:r>
      <w:r>
        <w:rPr>
          <w:rFonts w:ascii="Calibri" w:hAnsi="Calibri" w:cs="Calibri" w:eastAsia="Calibri"/>
          <w:sz w:val="22"/>
          <w:szCs w:val="22"/>
          <w:spacing w:val="-3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NumType w:start="1"/>
          <w:pgMar w:header="749" w:footer="1003" w:top="960" w:bottom="1200" w:left="1300" w:right="1300"/>
          <w:headerReference w:type="default" r:id="rId11"/>
          <w:footerReference w:type="default" r:id="rId12"/>
          <w:pgSz w:w="11920" w:h="168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6" w:right="7560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l’actuel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irons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ezieux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0" w:after="0" w:line="269" w:lineRule="exact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célè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taliè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es,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»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113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2610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Co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texte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iq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et</w:t>
      </w:r>
      <w:r>
        <w:rPr>
          <w:rFonts w:ascii="Cambria" w:hAnsi="Cambria" w:cs="Cambria" w:eastAsia="Cambria"/>
          <w:sz w:val="28"/>
          <w:szCs w:val="28"/>
          <w:color w:val="365F91"/>
          <w:spacing w:val="3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re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ux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à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l’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é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que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ne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9" w:lineRule="auto"/>
        <w:ind w:left="116" w:right="5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spér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Beauc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ezieux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’au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cèse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carte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s),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rd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sud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erficie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’envir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éjà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églis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isé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istrat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iac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és,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celui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divi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rêtr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l’actuel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</w:p>
    <w:p>
      <w:pPr>
        <w:spacing w:before="0" w:after="0" w:line="263" w:lineRule="exact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(Bar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ezieux,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Cîteaux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sbot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57pt;width:144.020pt;height:.1pt;mso-position-horizontal-relative:page;mso-position-vertical-relative:paragraph;z-index:-2070" coordorigin="1416,-42" coordsize="2880,2">
            <v:shape style="position:absolute;left:1416;top:-42;width:2880;height:2" coordorigin="1416,-42" coordsize="2880,0" path="m1416,-42l4297,-42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M.,</w:t>
      </w:r>
      <w:r>
        <w:rPr>
          <w:rFonts w:ascii="Calibri" w:hAnsi="Calibri" w:cs="Calibri" w:eastAsia="Calibri"/>
          <w:sz w:val="20"/>
          <w:szCs w:val="2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oliq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Baig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ine</w:t>
      </w:r>
      <w:r>
        <w:rPr>
          <w:rFonts w:ascii="Calibri" w:hAnsi="Calibri" w:cs="Calibri" w:eastAsia="Calibri"/>
          <w:sz w:val="20"/>
          <w:szCs w:val="20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ligi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191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.538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DARA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Bull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à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ég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197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Floren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hyperlink r:id="rId13"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L'</w:t>
        </w:r>
        <w:r>
          <w:rPr>
            <w:rFonts w:ascii="Calibri" w:hAnsi="Calibri" w:cs="Calibri" w:eastAsia="Calibri"/>
            <w:sz w:val="20"/>
            <w:szCs w:val="20"/>
            <w:spacing w:val="3"/>
            <w:w w:val="100"/>
            <w:i/>
            <w:position w:val="0"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b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o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n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n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c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10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t</w:t>
        </w:r>
        <w:r>
          <w:rPr>
            <w:rFonts w:ascii="Calibri" w:hAnsi="Calibri" w:cs="Calibri" w:eastAsia="Calibri"/>
            <w:sz w:val="20"/>
            <w:szCs w:val="20"/>
            <w:spacing w:val="18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la</w:t>
        </w:r>
        <w:r>
          <w:rPr>
            <w:rFonts w:ascii="Calibri" w:hAnsi="Calibri" w:cs="Calibri" w:eastAsia="Calibri"/>
            <w:sz w:val="20"/>
            <w:szCs w:val="20"/>
            <w:spacing w:val="18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iver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ité</w:t>
        </w:r>
        <w:r>
          <w:rPr>
            <w:rFonts w:ascii="Calibri" w:hAnsi="Calibri" w:cs="Calibri" w:eastAsia="Calibri"/>
            <w:sz w:val="20"/>
            <w:szCs w:val="20"/>
            <w:spacing w:val="13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8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é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g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li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4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n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5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l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'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n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c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ien</w:t>
        </w:r>
        <w:r>
          <w:rPr>
            <w:rFonts w:ascii="Calibri" w:hAnsi="Calibri" w:cs="Calibri" w:eastAsia="Calibri"/>
            <w:sz w:val="20"/>
            <w:szCs w:val="20"/>
            <w:spacing w:val="15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i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o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c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è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14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d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18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in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t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s</w:t>
        </w:r>
        <w:r>
          <w:rPr>
            <w:rFonts w:ascii="Calibri" w:hAnsi="Calibri" w:cs="Calibri" w:eastAsia="Calibri"/>
            <w:sz w:val="20"/>
            <w:szCs w:val="20"/>
            <w:spacing w:val="13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à</w:t>
        </w:r>
        <w:r>
          <w:rPr>
            <w:rFonts w:ascii="Calibri" w:hAnsi="Calibri" w:cs="Calibri" w:eastAsia="Calibri"/>
            <w:sz w:val="20"/>
            <w:szCs w:val="20"/>
            <w:spacing w:val="19"/>
            <w:w w:val="100"/>
            <w:i/>
            <w:position w:val="0"/>
          </w:rPr>
          <w:t> 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l</w:t>
        </w:r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  <w:position w:val="0"/>
          </w:rPr>
          <w:t>'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é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p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o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q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  <w:position w:val="0"/>
          </w:rPr>
          <w:t>u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i/>
            <w:position w:val="0"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hyperlink r:id="rId14">
        <w:r>
          <w:rPr>
            <w:rFonts w:ascii="Calibri" w:hAnsi="Calibri" w:cs="Calibri" w:eastAsia="Calibri"/>
            <w:sz w:val="20"/>
            <w:szCs w:val="20"/>
            <w:spacing w:val="-1"/>
            <w:w w:val="100"/>
            <w:i/>
          </w:rPr>
          <w:t>r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</w:rPr>
          <w:t>o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</w:rPr>
          <w:t>m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</w:rPr>
          <w:t>a</w:t>
        </w:r>
        <w:r>
          <w:rPr>
            <w:rFonts w:ascii="Calibri" w:hAnsi="Calibri" w:cs="Calibri" w:eastAsia="Calibri"/>
            <w:sz w:val="20"/>
            <w:szCs w:val="20"/>
            <w:spacing w:val="1"/>
            <w:w w:val="100"/>
            <w:i/>
          </w:rPr>
          <w:t>n</w:t>
        </w:r>
        <w:r>
          <w:rPr>
            <w:rFonts w:ascii="Calibri" w:hAnsi="Calibri" w:cs="Calibri" w:eastAsia="Calibri"/>
            <w:sz w:val="20"/>
            <w:szCs w:val="20"/>
            <w:spacing w:val="2"/>
            <w:w w:val="100"/>
            <w:i/>
          </w:rPr>
          <w:t>e</w:t>
        </w:r>
        <w:r>
          <w:rPr>
            <w:rFonts w:ascii="Calibri" w:hAnsi="Calibri" w:cs="Calibri" w:eastAsia="Calibri"/>
            <w:sz w:val="20"/>
            <w:szCs w:val="20"/>
            <w:spacing w:val="0"/>
            <w:w w:val="100"/>
          </w:rPr>
          <w:t>,</w:t>
        </w:r>
        <w:r>
          <w:rPr>
            <w:rFonts w:ascii="Calibri" w:hAnsi="Calibri" w:cs="Calibri" w:eastAsia="Calibri"/>
            <w:sz w:val="20"/>
            <w:szCs w:val="20"/>
            <w:spacing w:val="-6"/>
            <w:w w:val="100"/>
          </w:rPr>
          <w:t> </w:t>
        </w:r>
      </w:hyperlink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rat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ir.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Mari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ité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2001,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t.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8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)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liers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ègle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strict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très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Très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istraient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ez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arfois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ez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ère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Italie.</w:t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0" w:lineRule="auto"/>
        <w:ind w:left="116" w:right="5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riées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eprésen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taliers.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116" w:right="5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actuels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eries,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24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lée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euses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rê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sud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cè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rêts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</w:p>
    <w:p>
      <w:pPr>
        <w:spacing w:before="7" w:after="0" w:line="265" w:lineRule="exact"/>
        <w:ind w:left="116" w:right="1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».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69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2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FF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ys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l’Ou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113,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°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3,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200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ast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Âge.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jet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ctif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.167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5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ote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15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FFO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169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65" w:lineRule="exact"/>
        <w:ind w:right="725"/>
        <w:jc w:val="righ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06.25pt;margin-top:-539.18634pt;width:383.97pt;height:550.2pt;mso-position-horizontal-relative:page;mso-position-vertical-relative:paragraph;z-index:-2068" type="#_x0000_t75">
            <v:imagedata r:id="rId15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360" w:lineRule="auto"/>
        <w:ind w:left="2135" w:right="1371" w:firstLine="65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VVAA,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ç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Ba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lizie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l’ex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28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1976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taient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ffet,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spacing w:before="0" w:after="0" w:line="268" w:lineRule="exact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tielles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â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le.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4" w:lineRule="auto"/>
        <w:ind w:left="116" w:right="5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rg.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ège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ritaient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l’essent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Général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entais,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ssez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accuei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trer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tié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XIIe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liers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4" w:lineRule="auto"/>
        <w:ind w:left="116" w:right="51" w:firstLine="708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pér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84" w:after="0" w:line="400" w:lineRule="atLeast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en-â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riche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091045pt;width:144.020pt;height:.1pt;mso-position-horizontal-relative:page;mso-position-vertical-relative:paragraph;z-index:-2067" coordorigin="1416,-42" coordsize="2880,2">
            <v:shape style="position:absolute;left:1416;top:-42;width:2880;height:2" coordorigin="1416,-42" coordsize="2880,0" path="m1416,-42l4297,-42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15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PICHOT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ys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11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6)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Prie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Âge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Pri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té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XIIIe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e.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riogr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ie</w:t>
      </w:r>
      <w:r>
        <w:rPr>
          <w:rFonts w:ascii="Calibri" w:hAnsi="Calibri" w:cs="Calibri" w:eastAsia="Calibri"/>
          <w:sz w:val="20"/>
          <w:szCs w:val="20"/>
          <w:spacing w:val="-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ê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20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clu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â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illaient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r.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Leur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-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artie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5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cit.,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.47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 </w:t>
      </w:r>
      <w:r>
        <w:rPr>
          <w:rFonts w:ascii="Calibri" w:hAnsi="Calibri" w:cs="Calibri" w:eastAsia="Calibri"/>
          <w:sz w:val="13"/>
          <w:szCs w:val="13"/>
          <w:spacing w:val="2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LLISSON,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ives</w:t>
      </w:r>
      <w:r>
        <w:rPr>
          <w:rFonts w:ascii="Calibri" w:hAnsi="Calibri" w:cs="Calibri" w:eastAsia="Calibri"/>
          <w:sz w:val="20"/>
          <w:szCs w:val="20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l’A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zieux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au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Roc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99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Ba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F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ric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Roc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1771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Impri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1887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ï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353" w:lineRule="auto"/>
        <w:ind w:left="116" w:right="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essants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sez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cèdent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talité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l’élan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effet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stituti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stab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ité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6411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rique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de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l’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é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se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5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titul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l’étab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nous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ertain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4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XIXe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liers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3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stin,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é,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</w:p>
    <w:p>
      <w:pPr>
        <w:spacing w:before="17" w:after="0" w:line="265" w:lineRule="exact"/>
        <w:ind w:left="116" w:right="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Bull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tin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AHC,</w:t>
      </w:r>
      <w:r>
        <w:rPr>
          <w:rFonts w:ascii="Calibri" w:hAnsi="Calibri" w:cs="Calibri" w:eastAsia="Calibri"/>
          <w:sz w:val="20"/>
          <w:szCs w:val="20"/>
          <w:spacing w:val="2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XII,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rçu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ral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193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Stép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coll.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Petite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27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Michel,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ia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Sole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  </w:t>
      </w:r>
      <w:r>
        <w:rPr>
          <w:rFonts w:ascii="Calibri" w:hAnsi="Calibri" w:cs="Calibri" w:eastAsia="Calibri"/>
          <w:sz w:val="13"/>
          <w:szCs w:val="13"/>
          <w:spacing w:val="2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LARD,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III,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525,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ê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7</w:t>
      </w:r>
      <w:r>
        <w:rPr>
          <w:rFonts w:ascii="Calibri" w:hAnsi="Calibri" w:cs="Calibri" w:eastAsia="Calibri"/>
          <w:sz w:val="13"/>
          <w:szCs w:val="13"/>
          <w:spacing w:val="21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975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Sire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ité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Pi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ALRD,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31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6" w:lineRule="auto"/>
        <w:ind w:left="116" w:right="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entuels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fit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lieu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»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cerna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tantes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Guer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irons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tuel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56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8" w:lineRule="auto"/>
        <w:ind w:left="116" w:right="6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Avant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accuei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21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spacing w:before="0" w:after="0" w:line="24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680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8" w:lineRule="auto"/>
        <w:ind w:left="116" w:right="6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9" w:lineRule="exact"/>
        <w:ind w:left="116" w:right="244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XIV,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57pt;width:144.020pt;height:.1pt;mso-position-horizontal-relative:page;mso-position-vertical-relative:paragraph;z-index:-2066" coordorigin="1416,-42" coordsize="2880,2">
            <v:shape style="position:absolute;left:1416;top:-42;width:2880;height:2" coordorigin="1416,-42" coordsize="2880,0" path="m1416,-42l4297,-42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FFO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180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ALRD,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312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13,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Michel,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ia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2</w:t>
      </w:r>
      <w:r>
        <w:rPr>
          <w:rFonts w:ascii="Calibri" w:hAnsi="Calibri" w:cs="Calibri" w:eastAsia="Calibri"/>
          <w:sz w:val="13"/>
          <w:szCs w:val="13"/>
          <w:spacing w:val="24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té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cent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1949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Michel,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paroi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elain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9" w:lineRule="auto"/>
        <w:ind w:left="116" w:right="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-Gi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ellenie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XIV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eutena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éné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éfu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lerait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’entre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ac-su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re.</w:t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Alexan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9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0" w:after="0" w:line="262" w:lineRule="exact"/>
        <w:ind w:left="116" w:right="75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561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56pt;width:453.67pt;height:.1pt;mso-position-horizontal-relative:page;mso-position-vertical-relative:paragraph;z-index:-2065" coordorigin="1416,-42" coordsize="9073,2">
            <v:shape style="position:absolute;left:1416;top:-42;width:9073;height:2" coordorigin="1416,-42" coordsize="9073,0" path="m1416,-42l10490,-42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xtrait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zli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XIV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comte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ign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LARD,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.III,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31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313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oc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ogra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arin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21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AVRIL,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iévist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'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22e</w:t>
      </w:r>
      <w:r>
        <w:rPr>
          <w:rFonts w:ascii="Calibri" w:hAnsi="Calibri" w:cs="Calibri" w:eastAsia="Calibri"/>
          <w:sz w:val="20"/>
          <w:szCs w:val="20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«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arge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ial</w:t>
      </w:r>
      <w:r>
        <w:rPr>
          <w:rFonts w:ascii="Calibri" w:hAnsi="Calibri" w:cs="Calibri" w:eastAsia="Calibri"/>
          <w:sz w:val="20"/>
          <w:szCs w:val="20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XII</w:t>
      </w:r>
      <w:r>
        <w:rPr>
          <w:rFonts w:ascii="Calibri" w:hAnsi="Calibri" w:cs="Calibri" w:eastAsia="Calibri"/>
          <w:sz w:val="20"/>
          <w:szCs w:val="20"/>
          <w:spacing w:val="1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XIII</w:t>
      </w:r>
      <w:r>
        <w:rPr>
          <w:rFonts w:ascii="Calibri" w:hAnsi="Calibri" w:cs="Calibri" w:eastAsia="Calibri"/>
          <w:sz w:val="20"/>
          <w:szCs w:val="20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39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121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VVAA,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Reig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ier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4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‘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CMH,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2013,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42" w:lineRule="exact"/>
        <w:ind w:left="116" w:right="29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LLISSON,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Jule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ives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zieux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6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99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Ba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F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ric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1771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Impri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1887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8"/>
          <w:pgMar w:footer="1264" w:header="749" w:top="960" w:bottom="1460" w:left="1300" w:right="1300"/>
          <w:footerReference w:type="default" r:id="rId1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39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sbyt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Vers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écadi,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repos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célébra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até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carrela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crépissa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ravaux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4" w:lineRule="auto"/>
        <w:ind w:left="116" w:right="52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retr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effet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çaise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(RG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rêtre</w:t>
      </w:r>
    </w:p>
    <w:p>
      <w:pPr>
        <w:spacing w:before="17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iliers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62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18pt;width:144.020pt;height:.1pt;mso-position-horizontal-relative:page;mso-position-vertical-relative:paragraph;z-index:-2064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ALRD,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.cit.,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III,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31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NumType w:start="9"/>
          <w:pgMar w:footer="1264" w:header="749" w:top="960" w:bottom="1460" w:left="1300" w:right="1300"/>
          <w:footerReference w:type="default" r:id="rId17"/>
          <w:pgSz w:w="11920" w:h="168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ns.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esby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êché.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resby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1" w:after="0" w:line="240" w:lineRule="auto"/>
        <w:ind w:left="116" w:right="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tié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XIXe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che,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.B.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.D.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erite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spacing w:before="1" w:after="0" w:line="240" w:lineRule="auto"/>
        <w:ind w:left="116" w:right="468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30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255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e-là,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l’égl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er</w:t>
      </w:r>
      <w:r>
        <w:rPr>
          <w:rFonts w:ascii="Calibri" w:hAnsi="Calibri" w:cs="Calibri" w:eastAsia="Calibri"/>
          <w:sz w:val="14"/>
          <w:szCs w:val="14"/>
          <w:spacing w:val="31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lieu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21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atLeast"/>
        <w:ind w:left="116" w:right="57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63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744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S.M.,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ign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ine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religie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’An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22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190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69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M.,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.537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544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NumType w:start="10"/>
          <w:pgMar w:footer="1003" w:header="749" w:top="960" w:bottom="1200" w:left="1300" w:right="1300"/>
          <w:footerReference w:type="default" r:id="rId1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Bâti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(Vern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5" w:lineRule="auto"/>
        <w:ind w:left="116" w:right="284" w:firstLine="70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t),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faça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e),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8108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Voc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b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ès-liens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erre.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euxiè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sûr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ès-liens,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liens)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réfère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ésus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cutio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er</w:t>
      </w:r>
      <w:r>
        <w:rPr>
          <w:rFonts w:ascii="Calibri" w:hAnsi="Calibri" w:cs="Calibri" w:eastAsia="Calibri"/>
          <w:sz w:val="14"/>
          <w:szCs w:val="14"/>
          <w:spacing w:val="29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lieu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</w:p>
    <w:p>
      <w:pPr>
        <w:spacing w:before="0" w:after="0" w:line="255" w:lineRule="exact"/>
        <w:ind w:left="116" w:right="604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dimanc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18pt;width:144.020pt;height:.1pt;mso-position-horizontal-relative:page;mso-position-vertical-relative:paragraph;z-index:-2062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SDAP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16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CHAL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rt,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005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116"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Cam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nes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de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-ès-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1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areil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rison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ical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ix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ezac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39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tait,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’à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Xe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ècl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tière.</w:t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’entrer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5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entue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alés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23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00" w:lineRule="atLeast"/>
        <w:ind w:left="116" w:right="5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XIVe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»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116" w:right="4281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1pt;width:144.020pt;height:.1pt;mso-position-horizontal-relative:page;mso-position-vertical-relative:paragraph;z-index:-2061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Variété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caire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rcit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" w:after="0" w:line="242" w:lineRule="exact"/>
        <w:ind w:left="116" w:right="7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 </w:t>
      </w:r>
      <w:r>
        <w:rPr>
          <w:rFonts w:ascii="Calibri" w:hAnsi="Calibri" w:cs="Calibri" w:eastAsia="Calibri"/>
          <w:sz w:val="13"/>
          <w:szCs w:val="13"/>
          <w:spacing w:val="27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DARA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Bull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9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197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103.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" w:after="0" w:line="244" w:lineRule="exact"/>
        <w:ind w:left="116" w:right="6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23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RO,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lév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tif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ligi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ç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z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132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1628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oct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ction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Schmitt</w:t>
      </w:r>
      <w:r>
        <w:rPr>
          <w:rFonts w:ascii="Calibri" w:hAnsi="Calibri" w:cs="Calibri" w:eastAsia="Calibri"/>
          <w:sz w:val="20"/>
          <w:szCs w:val="20"/>
          <w:spacing w:val="-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icol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oitier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CM,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ol.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744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116" w:right="148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VVAA,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ine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religie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ign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27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oct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190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1049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176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LARD,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’An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lê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190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37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373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1725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BLOMM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5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1987,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4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essus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éna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ères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rvu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chères.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8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ècle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l‘a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nord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ental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</w:p>
    <w:p>
      <w:pPr>
        <w:spacing w:before="2" w:after="0" w:line="359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ifs.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férieu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édroi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refaits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sives,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3" w:after="0" w:line="400" w:lineRule="atLeast"/>
        <w:ind w:left="116" w:right="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seu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celui-c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57pt;width:144.020pt;height:.1pt;mso-position-horizontal-relative:page;mso-position-vertical-relative:paragraph;z-index:-2060" coordorigin="1416,-42" coordsize="2880,2">
            <v:shape style="position:absolute;left:1416;top:-42;width:2880;height:2" coordorigin="1416,-42" coordsize="2880,0" path="m1416,-42l4297,-42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2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cent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1949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téri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OUE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IV,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1959,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11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744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2010,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104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44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49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staur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ècl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59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RG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1840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319" w:lineRule="exact"/>
        <w:ind w:left="116"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Pl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de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l’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é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gl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  <w:position w:val="-1"/>
        </w:rPr>
        <w:t>v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  <w:position w:val="-1"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les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d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ff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é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r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  <w:position w:val="-1"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  <w:position w:val="-1"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m</w:t>
      </w:r>
      <w:r>
        <w:rPr>
          <w:rFonts w:ascii="Cambria" w:hAnsi="Cambria" w:cs="Cambria" w:eastAsia="Cambria"/>
          <w:sz w:val="28"/>
          <w:szCs w:val="28"/>
          <w:color w:val="365F91"/>
          <w:spacing w:val="3"/>
          <w:w w:val="100"/>
          <w:b/>
          <w:bCs/>
          <w:position w:val="-1"/>
        </w:rPr>
        <w:t>p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g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nes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d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  <w:position w:val="-1"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r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uc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  <w:position w:val="-1"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  <w:position w:val="-1"/>
        </w:rPr>
        <w:t>o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  <w:position w:val="-1"/>
        </w:rPr>
        <w:t>n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2.916353pt;height:477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50" w:after="0" w:line="240" w:lineRule="auto"/>
        <w:ind w:left="8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69.650002pt;margin-top:.221487pt;width:18.8pt;height:14.15pt;mso-position-horizontal-relative:page;mso-position-vertical-relative:paragraph;z-index:-2056" coordorigin="1393,4" coordsize="376,283">
            <v:group style="position:absolute;left:1413;top:24;width:336;height:243" coordorigin="1413,24" coordsize="336,243">
              <v:shape style="position:absolute;left:1413;top:24;width:336;height:243" coordorigin="1413,24" coordsize="336,243" path="m1413,267l1749,267,1749,24,1413,24,1413,267e" filled="t" fillcolor="#1F487C" stroked="f">
                <v:path arrowok="t"/>
                <v:fill/>
              </v:shape>
            </v:group>
            <v:group style="position:absolute;left:1413;top:24;width:336;height:243" coordorigin="1413,24" coordsize="336,243">
              <v:shape style="position:absolute;left:1413;top:24;width:336;height:243" coordorigin="1413,24" coordsize="336,243" path="m1413,267l1749,267,1749,24,1413,24,1413,267xe" filled="f" stroked="t" strokeweight="2pt" strokecolor="#1F487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XI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00" w:right="-7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69.550003pt;margin-top:-.908509pt;width:18.8pt;height:14.15pt;mso-position-horizontal-relative:page;mso-position-vertical-relative:paragraph;z-index:-2057" coordorigin="1391,-18" coordsize="376,283">
            <v:group style="position:absolute;left:1411;top:2;width:336;height:243" coordorigin="1411,2" coordsize="336,243">
              <v:shape style="position:absolute;left:1411;top:2;width:336;height:243" coordorigin="1411,2" coordsize="336,243" path="m1411,245l1747,245,1747,2,1411,2,1411,245e" filled="t" fillcolor="#F79546" stroked="f">
                <v:path arrowok="t"/>
                <v:fill/>
              </v:shape>
            </v:group>
            <v:group style="position:absolute;left:1411;top:2;width:336;height:243" coordorigin="1411,2" coordsize="336,243">
              <v:shape style="position:absolute;left:1411;top:2;width:336;height:243" coordorigin="1411,2" coordsize="336,243" path="m1411,245l1747,245,1747,2,1411,2,1411,245xe" filled="f" stroked="t" strokeweight="2pt" strokecolor="#F79546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XIVe</w:t>
      </w:r>
      <w:r>
        <w:rPr>
          <w:rFonts w:ascii="Calibri" w:hAnsi="Calibri" w:cs="Calibri" w:eastAsia="Calibri"/>
          <w:sz w:val="20"/>
          <w:szCs w:val="2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XVIe</w:t>
      </w:r>
      <w:r>
        <w:rPr>
          <w:rFonts w:ascii="Calibri" w:hAnsi="Calibri" w:cs="Calibri" w:eastAsia="Calibri"/>
          <w:sz w:val="20"/>
          <w:szCs w:val="2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92.75pt;margin-top:-26.188511pt;width:18.8pt;height:14.15pt;mso-position-horizontal-relative:page;mso-position-vertical-relative:paragraph;z-index:-2058" coordorigin="5855,-524" coordsize="376,283">
            <v:group style="position:absolute;left:5875;top:-504;width:336;height:243" coordorigin="5875,-504" coordsize="336,243">
              <v:shape style="position:absolute;left:5875;top:-504;width:336;height:243" coordorigin="5875,-504" coordsize="336,243" path="m5875,-261l6211,-261,6211,-504,5875,-504,5875,-261e" filled="t" fillcolor="#A4E937" stroked="f">
                <v:path arrowok="t"/>
                <v:fill/>
              </v:shape>
            </v:group>
            <v:group style="position:absolute;left:5875;top:-504;width:336;height:243" coordorigin="5875,-504" coordsize="336,243">
              <v:shape style="position:absolute;left:5875;top:-504;width:336;height:243" coordorigin="5875,-504" coordsize="336,243" path="m5875,-261l6211,-261,6211,-504,5875,-504,5875,-261xe" filled="f" stroked="t" strokeweight="2pt" strokecolor="#92D05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799988pt;margin-top:-.72851pt;width:18.8pt;height:14.15pt;mso-position-horizontal-relative:page;mso-position-vertical-relative:paragraph;z-index:-2055" coordorigin="5856,-15" coordsize="376,283">
            <v:group style="position:absolute;left:5876;top:5;width:336;height:243" coordorigin="5876,5" coordsize="336,243">
              <v:shape style="position:absolute;left:5876;top:5;width:336;height:243" coordorigin="5876,5" coordsize="336,243" path="m5876,248l6212,248,6212,5,5876,5,5876,248e" filled="t" fillcolor="#7E7E7E" stroked="f">
                <v:path arrowok="t"/>
                <v:fill/>
              </v:shape>
            </v:group>
            <v:group style="position:absolute;left:5876;top:5;width:336;height:243" coordorigin="5876,5" coordsize="336,243">
              <v:shape style="position:absolute;left:5876;top:5;width:336;height:243" coordorigin="5876,5" coordsize="336,243" path="m5876,248l6212,248,6212,5,5876,5,5876,248xe" filled="f" stroked="t" strokeweight="2pt" strokecolor="#7E7E7E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XVI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Ie</w:t>
      </w:r>
      <w:r>
        <w:rPr>
          <w:rFonts w:ascii="Calibri" w:hAnsi="Calibri" w:cs="Calibri" w:eastAsia="Calibri"/>
          <w:sz w:val="20"/>
          <w:szCs w:val="2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XIXe</w:t>
      </w:r>
      <w:r>
        <w:rPr>
          <w:rFonts w:ascii="Calibri" w:hAnsi="Calibri" w:cs="Calibri" w:eastAsia="Calibri"/>
          <w:sz w:val="20"/>
          <w:szCs w:val="2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00" w:bottom="280" w:left="1300" w:right="1300"/>
          <w:cols w:num="2" w:equalWidth="0">
            <w:col w:w="1688" w:space="3614"/>
            <w:col w:w="40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116" w:right="3650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An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-3"/>
          <w:w w:val="100"/>
          <w:b/>
          <w:bCs/>
        </w:rPr>
        <w:t>y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se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de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l’ar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ect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re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et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de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cu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ure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égli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s).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ix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églises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ary,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entuel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rterait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l’égl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7999"/>
        <w:jc w:val="both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x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é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ri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‘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ède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arvis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4"/>
          <w:szCs w:val="14"/>
          <w:spacing w:val="19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rtail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entral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lein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deux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égèr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lein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’arca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centra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rend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arcat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enêtre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centra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caractér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.On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cien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èse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4"/>
          <w:szCs w:val="14"/>
          <w:spacing w:val="31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els,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lise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fin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XIIe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</w:p>
    <w:p>
      <w:pPr>
        <w:spacing w:before="0" w:after="0" w:line="267" w:lineRule="exact"/>
        <w:ind w:left="116" w:right="6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ssac,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rie,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illac,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’Oz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es,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éger-e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t-Bart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ressauts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5" w:lineRule="exact"/>
        <w:ind w:left="116" w:right="6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73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pt;width:144.020pt;height:.1pt;mso-position-horizontal-relative:page;mso-position-vertical-relative:paragraph;z-index:-2054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ce,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cit.,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;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aç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62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lle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AHC,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XXII,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rçu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ral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8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193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OZ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1971,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essine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8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retombent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iteaux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’entre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seule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ez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iteau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centrale.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aperc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séparé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ilastre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rte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ité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’est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car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irs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iteaux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faça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arcades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esure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rès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entraî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assez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part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r.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atLeast"/>
        <w:ind w:left="116" w:right="58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séparé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53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?)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7" w:firstLine="70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476" w:right="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assez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ltère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Eclu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‘Oz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eille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eprésent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2.695776pt;height:270.7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8.136436pt;height:420.21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7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1.877429pt;height:207.7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476" w:right="56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trelac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erdu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erposer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4.023597pt;height:293.2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20"/>
          <w:pgMar w:footer="858" w:header="749" w:top="960" w:bottom="1040" w:left="1300" w:right="1300"/>
          <w:footerReference w:type="default" r:id="rId2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4" w:lineRule="auto"/>
        <w:ind w:left="476" w:right="50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ltitu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seul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â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euf-su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ente,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Gir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2.004744pt;height:233.25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8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476" w:right="56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assez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tu.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5" w:lineRule="exact"/>
        <w:ind w:left="47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70.823997pt;margin-top:23.073652pt;width:144.020pt;height:.1pt;mso-position-horizontal-relative:page;mso-position-vertical-relative:paragraph;z-index:-2052" coordorigin="1416,461" coordsize="2880,2">
            <v:shape style="position:absolute;left:1416;top:461;width:2880;height:2" coordorigin="1416,461" coordsize="2880,0" path="m1416,461l4297,461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39" w:lineRule="auto"/>
        <w:ind w:left="116" w:right="6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11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ité</w:t>
      </w:r>
      <w:r>
        <w:rPr>
          <w:rFonts w:ascii="Calibri" w:hAnsi="Calibri" w:cs="Calibri" w:eastAsia="Calibri"/>
          <w:sz w:val="20"/>
          <w:szCs w:val="20"/>
          <w:spacing w:val="2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ial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lusi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l’i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XIe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XIIIe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iè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le,</w:t>
      </w:r>
      <w:r>
        <w:rPr>
          <w:rFonts w:ascii="Calibri" w:hAnsi="Calibri" w:cs="Calibri" w:eastAsia="Calibri"/>
          <w:sz w:val="20"/>
          <w:szCs w:val="20"/>
          <w:spacing w:val="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ir.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r2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00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43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858" w:top="960" w:bottom="104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375226pt;height:259.590000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344" w:lineRule="auto"/>
        <w:ind w:left="476" w:right="90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errière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entifié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récur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éché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er.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retr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</w:p>
    <w:p>
      <w:pPr>
        <w:spacing w:before="17" w:after="0" w:line="265" w:lineRule="exact"/>
        <w:ind w:left="47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0.372635pt;height:275.2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51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footer="1003" w:header="749" w:top="960" w:bottom="1200" w:left="1300" w:right="1260"/>
          <w:footerReference w:type="default" r:id="rId2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3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erf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Eustac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Eustache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succès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Eustache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Eustache,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éché.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476" w:right="50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égativ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" w:right="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5" w:lineRule="exact"/>
        <w:ind w:left="440" w:right="60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1.877885pt;height:213.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50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NumType w:start="23"/>
          <w:pgMar w:footer="850" w:header="749" w:top="960" w:bottom="1040" w:left="1300" w:right="1300"/>
          <w:footerReference w:type="default" r:id="rId3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4.9375pt;height:215.2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476" w:right="55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Oiseau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entifié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9.06297pt;height:331.312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850" w:top="960" w:bottom="104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3" w:lineRule="auto"/>
        <w:ind w:left="476" w:right="138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91.149994pt;margin-top:81.59362pt;width:230.9pt;height:338.27pt;mso-position-horizontal-relative:page;mso-position-vertical-relative:paragraph;z-index:-2048" type="#_x0000_t75">
            <v:imagedata r:id="rId34" o:title=""/>
          </v:shape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aussi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l’hé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8.599895pt;height:189.7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49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49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850" w:top="960" w:bottom="104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eprésenta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élier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2.448496pt;height:257.2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9" w:lineRule="auto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l‘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tificat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râce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’entrée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jc w:val="both"/>
        <w:spacing w:after="0"/>
        <w:sectPr>
          <w:pgNumType w:start="26"/>
          <w:pgMar w:footer="1003" w:header="749" w:top="960" w:bottom="1200" w:left="1300" w:right="1300"/>
          <w:footerReference w:type="default" r:id="rId3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1.695676pt;height:240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8.557661pt;height:153.7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9" w:lineRule="auto"/>
        <w:ind w:left="116" w:right="237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</w:t>
      </w:r>
    </w:p>
    <w:p>
      <w:pPr>
        <w:spacing w:before="0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243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47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il,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Br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llig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Chillac,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Marig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icq,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Plas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Valli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otre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Dame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lomb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1003" w:top="960" w:bottom="1200" w:left="1300" w:right="11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XIVe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çus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ertaine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XIVe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erdu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tre,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’élé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ept.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’Envaux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Ouvrant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36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t-Fort-su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ressauts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basse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0" w:after="0" w:line="240" w:lineRule="auto"/>
        <w:ind w:left="116" w:right="676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5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retombent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tif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assez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</w:p>
    <w:p>
      <w:pPr>
        <w:spacing w:before="0" w:after="0" w:line="260" w:lineRule="exact"/>
        <w:ind w:left="116" w:right="2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util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ît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aye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t-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ixe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atLeast"/>
        <w:ind w:left="116" w:right="5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alterne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46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4.475758pt;height:518.0775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ï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ressant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érifi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prése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476" w:right="51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cène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cède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079973pt;height:261.75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8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acement.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rist.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ac.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cathéd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’Ascens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rist.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4.333423pt;height:297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756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relief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irs.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relief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cédent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8.952389pt;height:315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6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ché.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6.955662pt;height:265.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0.79798pt;height:374.53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476" w:right="517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0" w:after="0" w:line="268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ef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sez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ir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476" w:right="51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(Bi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</w:p>
    <w:p>
      <w:pPr>
        <w:spacing w:before="0" w:after="0" w:line="355" w:lineRule="auto"/>
        <w:ind w:left="476" w:right="51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cathéd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s’écarter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arfois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aît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Grég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bilia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mae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ière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tié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XIIe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échar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ir…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erçu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éché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ir.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</w:p>
    <w:p>
      <w:pPr>
        <w:spacing w:before="5" w:after="0" w:line="265" w:lineRule="exact"/>
        <w:ind w:left="476" w:right="558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5.664284pt;height:233.2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45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it,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8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116" w:right="694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7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xure.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7.050214pt;height:224.25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7" w:lineRule="auto"/>
        <w:ind w:left="116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assifs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faça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ental,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artie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siècle.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acé.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lacées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0" w:after="0" w:line="265" w:lineRule="exact"/>
        <w:ind w:left="116" w:right="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carrer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70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44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16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aç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acco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ole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tée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art.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ramené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tiles.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509749pt;height:301.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Berne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iville,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-Gi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-Que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lassac,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astres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astre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elé,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tre.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5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crénea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aison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chères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rtificat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-XVe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ltérieur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tili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ière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ille.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‘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sbyt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écalée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rebo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erture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’accès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4"/>
          <w:szCs w:val="14"/>
          <w:spacing w:val="21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claire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très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tre,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</w:p>
    <w:p>
      <w:pPr>
        <w:spacing w:before="2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acée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43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74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4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47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746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l’axe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erture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mur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man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resby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cache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resbytère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l‘é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5.223616pt;height:183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788" w:right="227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proie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Sorte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resby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2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assises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érieure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r.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ef,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lan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re,</w:t>
      </w:r>
    </w:p>
    <w:p>
      <w:pPr>
        <w:spacing w:before="9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scalier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42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cit.,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104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16" w:right="-20"/>
        <w:jc w:val="left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In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é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4F81BC"/>
          <w:spacing w:val="3"/>
          <w:w w:val="100"/>
          <w:b/>
          <w:bCs/>
        </w:rPr>
        <w:t>i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116" w:right="52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24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lisses,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lés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</w:p>
    <w:p>
      <w:pPr>
        <w:spacing w:before="7" w:after="0" w:line="265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58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6pt;width:144.020pt;height:.1pt;mso-position-horizontal-relative:page;mso-position-vertical-relative:paragraph;z-index:-2041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26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ois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ctio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large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l’épo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rat,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lt,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Vall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Biro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Colombi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ioli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icq)</w:t>
      </w:r>
      <w:r>
        <w:rPr>
          <w:rFonts w:ascii="Calibri" w:hAnsi="Calibri" w:cs="Calibri" w:eastAsia="Calibri"/>
          <w:sz w:val="20"/>
          <w:szCs w:val="20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rale</w:t>
      </w:r>
      <w:r>
        <w:rPr>
          <w:rFonts w:ascii="Calibri" w:hAnsi="Calibri" w:cs="Calibri" w:eastAsia="Calibri"/>
          <w:sz w:val="20"/>
          <w:szCs w:val="20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Agri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illo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arra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â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tela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cq</w:t>
      </w:r>
      <w:r>
        <w:rPr>
          <w:rFonts w:ascii="Calibri" w:hAnsi="Calibri" w:cs="Calibri" w:eastAsia="Calibri"/>
          <w:sz w:val="20"/>
          <w:szCs w:val="2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c,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illa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z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tmoreau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clar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rat,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Pér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il,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Périg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Cy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tèp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rmain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lz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Mich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8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Bene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érieure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irs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iteaux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atriè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reç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’arc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lacé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ilastr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éclai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ébr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chées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7.61234pt;height:191.2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4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ilastres.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assiecq,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ieu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68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ilier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ef,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</w:p>
    <w:p>
      <w:pPr>
        <w:spacing w:before="7" w:after="0" w:line="265" w:lineRule="exact"/>
        <w:ind w:left="116" w:right="33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808778pt;height:132.75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40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/>
        <w:pict>
          <v:shape style="position:absolute;margin-left:325.220001pt;margin-top:-153.187042pt;width:197.397611pt;height:131.25pt;mso-position-horizontal-relative:page;mso-position-vertical-relative:paragraph;z-index:-2039" type="#_x0000_t75">
            <v:imagedata r:id="rId55" o:title=""/>
          </v:shape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Bull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tin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AHC,</w:t>
      </w:r>
      <w:r>
        <w:rPr>
          <w:rFonts w:ascii="Calibri" w:hAnsi="Calibri" w:cs="Calibri" w:eastAsia="Calibri"/>
          <w:sz w:val="20"/>
          <w:szCs w:val="20"/>
          <w:spacing w:val="2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XII,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rçu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193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Croît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006,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300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499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percé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ef.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</w:p>
    <w:p>
      <w:pPr>
        <w:spacing w:before="0" w:after="0" w:line="268" w:lineRule="exact"/>
        <w:ind w:left="116" w:right="50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»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ès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latis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és.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1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1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1"/>
        </w:rPr>
        <w:t> 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1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ssent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sur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cs,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49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lampe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petit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65" w:lineRule="exact"/>
        <w:ind w:left="116" w:right="423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4.962078pt;height:315.75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227023pt;width:144.020pt;height:.1pt;mso-position-horizontal-relative:page;mso-position-vertical-relative:paragraph;z-index:-2038" coordorigin="1416,-45" coordsize="2880,2">
            <v:shape style="position:absolute;left:1416;top:-45;width:2880;height:2" coordorigin="1416,-45" coordsize="2880,0" path="m1416,-45l4297,-45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rca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B/PB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PF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/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153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/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MLFPL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;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xi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rca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IBP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?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NumType w:start="44"/>
          <w:pgMar w:footer="1003" w:header="749" w:top="960" w:bottom="1200" w:left="1300" w:right="860"/>
          <w:footerReference w:type="default" r:id="rId5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1.436160pt;height:291.75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2.231295pt;height:333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17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retomba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âtisseur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Byza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nefs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llac,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llac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-Amant-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9.087062pt;height:305.25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1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écalée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ilastres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escal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pierres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1.791167pt;height:423.7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retombe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0" w:after="0" w:line="359" w:lineRule="auto"/>
        <w:ind w:left="116" w:right="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l‘a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erge,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l‘a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5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l’actuel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caractéri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3.707708pt;height:175.5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2" w:lineRule="auto"/>
        <w:ind w:left="116" w:right="52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rentaise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risé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part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sommet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’écail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ière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</w:p>
    <w:p>
      <w:pPr>
        <w:spacing w:before="8" w:after="0" w:line="355" w:lineRule="auto"/>
        <w:ind w:left="116" w:right="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catures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tilisé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réfé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cathéd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Bécher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Olér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illac,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rsac,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éreuil,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t-S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ars,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ébr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éclairent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lacés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eaux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lisses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tifs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</w:p>
    <w:p>
      <w:pPr>
        <w:spacing w:before="5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écail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cènes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iama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cle.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sud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ite.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</w:p>
    <w:p>
      <w:pPr>
        <w:spacing w:before="0" w:after="0" w:line="265" w:lineRule="exact"/>
        <w:ind w:left="116" w:right="35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date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4.726651pt;height:131.047500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37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/>
        <w:pict>
          <v:shape style="position:absolute;margin-left:326.920013pt;margin-top:-141.647034pt;width:196.339548pt;height:130.5pt;mso-position-horizontal-relative:page;mso-position-vertical-relative:paragraph;z-index:-2036" type="#_x0000_t75">
            <v:imagedata r:id="rId64" o:title=""/>
          </v:shape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1546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B/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352" w:lineRule="auto"/>
        <w:ind w:left="116" w:right="5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5" w:lineRule="auto"/>
        <w:ind w:left="116" w:right="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XIVe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élément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XIVe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celle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ac.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-t-il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lation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?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</w:p>
    <w:p>
      <w:pPr>
        <w:spacing w:before="5" w:after="0" w:line="265" w:lineRule="exact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iècle.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MASSON,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Jul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Fa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iq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ville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iév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ili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ye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gia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ilion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»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26,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2011,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3" w:lineRule="auto"/>
        <w:ind w:left="116" w:right="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elles,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4"/>
          <w:szCs w:val="14"/>
          <w:spacing w:val="28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encé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llégiale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écho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déb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liens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ses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rs.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-el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?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Utilisen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?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-elles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?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4.252095pt;height:189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2.449722pt;height:188.25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5" w:lineRule="exact"/>
        <w:ind w:left="272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llégiale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39" w:lineRule="auto"/>
        <w:ind w:left="116" w:right="65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334pt;width:144.020pt;height:.1pt;mso-position-horizontal-relative:page;mso-position-vertical-relative:paragraph;z-index:-2035" coordorigin="1416,-43" coordsize="2880,2">
            <v:shape style="position:absolute;left:1416;top:-43;width:2880;height:2" coordorigin="1416,-43" coordsize="2880,0" path="m1416,-43l4297,-43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2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ê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1136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58,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ica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gra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gor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0"/>
          <w:szCs w:val="20"/>
          <w:spacing w:val="3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3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tin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(Fo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0"/>
          <w:szCs w:val="20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ilio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5" w:lineRule="exact"/>
        <w:ind w:left="116" w:right="634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MASSON,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Jul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it.,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476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s’entrec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espaces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énètr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ertains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iteaux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eçu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7.733894pt;height:291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8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16" w:right="7979"/>
        <w:jc w:val="both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c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l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p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116" w:right="50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reliefs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situe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cture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isés.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stin,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cture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erç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lificat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stan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isati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Gir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érifie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fice.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acés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l’atl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tut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eut</w:t>
      </w:r>
    </w:p>
    <w:p>
      <w:pPr>
        <w:spacing w:before="0" w:after="0" w:line="259" w:lineRule="exact"/>
        <w:ind w:left="116" w:right="6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scrits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xure.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erspecti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0" w:after="0" w:line="265" w:lineRule="exact"/>
        <w:ind w:left="116" w:right="7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régorien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3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34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-1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-1"/>
        </w:rPr>
        <w:t>t.,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32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LACOS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ir.),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‘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i.</w:t>
      </w:r>
      <w:r>
        <w:rPr>
          <w:rFonts w:ascii="Calibri" w:hAnsi="Calibri" w:cs="Calibri" w:eastAsia="Calibri"/>
          <w:sz w:val="20"/>
          <w:szCs w:val="20"/>
          <w:spacing w:val="2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9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Ch.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Pir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1998,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it,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50" w:lineRule="auto"/>
        <w:ind w:left="116" w:right="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aï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62" w:lineRule="auto"/>
        <w:ind w:left="116" w:right="58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eliefs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rice.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listiq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6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artisti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ac.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erne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930"/>
        <w:jc w:val="both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n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res</w:t>
      </w:r>
      <w:r>
        <w:rPr>
          <w:rFonts w:ascii="Cambria" w:hAnsi="Cambria" w:cs="Cambria" w:eastAsia="Cambria"/>
          <w:sz w:val="26"/>
          <w:szCs w:val="26"/>
          <w:color w:val="4F81BC"/>
          <w:spacing w:val="-11"/>
          <w:w w:val="100"/>
          <w:b/>
          <w:bCs/>
        </w:rPr>
        <w:t> 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m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6"/>
          <w:szCs w:val="26"/>
          <w:color w:val="4F81BC"/>
          <w:spacing w:val="3"/>
          <w:w w:val="100"/>
          <w:b/>
          <w:bCs/>
        </w:rPr>
        <w:t>l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es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16" w:right="51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s’est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ilégié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rié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</w:p>
    <w:p>
      <w:pPr>
        <w:spacing w:before="0" w:after="0" w:line="266" w:lineRule="exact"/>
        <w:ind w:left="116" w:right="6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sur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ier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-est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elle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ècl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ente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rebor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droite,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ède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rrait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65" w:lineRule="exact"/>
        <w:ind w:left="116" w:right="58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3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11023pt;width:144.020pt;height:.1pt;mso-position-horizontal-relative:page;mso-position-vertical-relative:paragraph;z-index:-2033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ia,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op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-1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-1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-1"/>
        </w:rPr>
        <w:t>,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.90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7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LACOS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ir.),</w:t>
      </w:r>
      <w:r>
        <w:rPr>
          <w:rFonts w:ascii="Calibri" w:hAnsi="Calibri" w:cs="Calibri" w:eastAsia="Calibri"/>
          <w:sz w:val="20"/>
          <w:szCs w:val="2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‘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i.</w:t>
      </w:r>
      <w:r>
        <w:rPr>
          <w:rFonts w:ascii="Calibri" w:hAnsi="Calibri" w:cs="Calibri" w:eastAsia="Calibri"/>
          <w:sz w:val="20"/>
          <w:szCs w:val="20"/>
          <w:spacing w:val="2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9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Ch.</w:t>
      </w:r>
      <w:r>
        <w:rPr>
          <w:rFonts w:ascii="Calibri" w:hAnsi="Calibri" w:cs="Calibri" w:eastAsia="Calibri"/>
          <w:sz w:val="20"/>
          <w:szCs w:val="2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Pir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1998,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261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8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3"/>
          <w:szCs w:val="13"/>
          <w:spacing w:val="5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cit.,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123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NumType w:start="54"/>
          <w:pgMar w:footer="1003" w:header="749" w:top="960" w:bottom="1200" w:left="1300" w:right="1300"/>
          <w:footerReference w:type="default" r:id="rId69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9.531353pt;height:271.5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19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1.933726pt;height:225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16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6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réalisée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très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areil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uit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tifs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hist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riée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fresq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116" w:right="53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4</w:t>
      </w:r>
      <w:r>
        <w:rPr>
          <w:rFonts w:ascii="Calibri" w:hAnsi="Calibri" w:cs="Calibri" w:eastAsia="Calibri"/>
          <w:sz w:val="14"/>
          <w:szCs w:val="14"/>
          <w:spacing w:val="21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entale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sud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sept.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laso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ille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erin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écu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lacées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laso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éraire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pei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rait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tures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XVI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ille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ac.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ille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3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reuses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élèbre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I.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siècl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squ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</w:p>
    <w:p>
      <w:pPr>
        <w:spacing w:before="1" w:after="0" w:line="265" w:lineRule="exact"/>
        <w:ind w:left="116" w:right="1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74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2pt;width:144.020pt;height:.1pt;mso-position-horizontal-relative:page;mso-position-vertical-relative:paragraph;z-index:-2032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VVAA,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Reig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ier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lyc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6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ies</w:t>
      </w:r>
      <w:r>
        <w:rPr>
          <w:rFonts w:ascii="Calibri" w:hAnsi="Calibri" w:cs="Calibri" w:eastAsia="Calibri"/>
          <w:sz w:val="20"/>
          <w:szCs w:val="20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4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‘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4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CMH,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2013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11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1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DRAC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oitiers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449602pt;height:301.5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359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litre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16" w:right="8242"/>
        <w:jc w:val="both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V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x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 w:firstLine="7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eph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9" w:lineRule="exact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1"/>
        </w:rPr>
        <w:t>85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tient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ssi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agra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sujets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75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18" w:after="0" w:line="404" w:lineRule="exact"/>
        <w:ind w:left="836" w:right="55" w:firstLine="-36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rant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2.234403pt;height:247.5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6" w:right="242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0.823997pt;margin-top:-2.107018pt;width:144.020pt;height:.1pt;mso-position-horizontal-relative:page;mso-position-vertical-relative:paragraph;z-index:-2031" coordorigin="1416,-42" coordsize="2880,2">
            <v:shape style="position:absolute;left:1416;top:-42;width:2880;height:2" coordorigin="1416,-42" coordsize="2880,0" path="m1416,-42l4297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DOD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Deni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0"/>
          <w:szCs w:val="2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Pi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-è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lie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ig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2010,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62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0" w:after="0" w:line="268" w:lineRule="exact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églis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rentaises.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esia,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axe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1.956451pt;height:382.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9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836" w:right="101" w:firstLine="-36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IOA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UX,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tiste</w:t>
      </w:r>
    </w:p>
    <w:p>
      <w:pPr>
        <w:spacing w:before="0" w:after="0" w:line="269" w:lineRule="exact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1"/>
        </w:rPr>
        <w:t>e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1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EAUX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aël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6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6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307.829987pt;margin-top:36.063663pt;width:214.848214pt;height:462.75pt;mso-position-horizontal-relative:page;mso-position-vertical-relative:paragraph;z-index:-2030" type="#_x0000_t75">
            <v:imagedata r:id="rId76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4.257927pt;height:463.5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116" w:right="7359"/>
        <w:jc w:val="both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B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ibliogr</w:t>
      </w:r>
      <w:r>
        <w:rPr>
          <w:rFonts w:ascii="Cambria" w:hAnsi="Cambria" w:cs="Cambria" w:eastAsia="Cambria"/>
          <w:sz w:val="28"/>
          <w:szCs w:val="28"/>
          <w:color w:val="365F91"/>
          <w:spacing w:val="-2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ph</w:t>
      </w:r>
      <w:r>
        <w:rPr>
          <w:rFonts w:ascii="Cambria" w:hAnsi="Cambria" w:cs="Cambria" w:eastAsia="Cambria"/>
          <w:sz w:val="28"/>
          <w:szCs w:val="28"/>
          <w:color w:val="365F91"/>
          <w:spacing w:val="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83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524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712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78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0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0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743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ROV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770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71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728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G)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RIL,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iété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médiév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rès,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clergé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sial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ellenies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(fin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-XIII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siècles)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ETEAU,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08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73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116" w:right="5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BOUG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-Thé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hyperlink r:id="rId78"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L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'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a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b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o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d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a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ce</w:t>
        </w:r>
        <w:r>
          <w:rPr>
            <w:rFonts w:ascii="Calibri" w:hAnsi="Calibri" w:cs="Calibri" w:eastAsia="Calibri"/>
            <w:sz w:val="22"/>
            <w:szCs w:val="22"/>
            <w:spacing w:val="1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et</w:t>
        </w:r>
        <w:r>
          <w:rPr>
            <w:rFonts w:ascii="Calibri" w:hAnsi="Calibri" w:cs="Calibri" w:eastAsia="Calibri"/>
            <w:sz w:val="22"/>
            <w:szCs w:val="22"/>
            <w:spacing w:val="11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la</w:t>
        </w:r>
      </w:hyperlink>
      <w:hyperlink r:id="rId79"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d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ive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r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si</w:t>
        </w:r>
        <w:r>
          <w:rPr>
            <w:rFonts w:ascii="Calibri" w:hAnsi="Calibri" w:cs="Calibri" w:eastAsia="Calibri"/>
            <w:sz w:val="22"/>
            <w:szCs w:val="22"/>
            <w:spacing w:val="-2"/>
            <w:w w:val="100"/>
            <w:i/>
          </w:rPr>
          <w:t>t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é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des</w:t>
        </w:r>
        <w:r>
          <w:rPr>
            <w:rFonts w:ascii="Calibri" w:hAnsi="Calibri" w:cs="Calibri" w:eastAsia="Calibri"/>
            <w:sz w:val="22"/>
            <w:szCs w:val="22"/>
            <w:spacing w:val="-2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égl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i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ses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d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a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s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l</w:t>
        </w:r>
        <w:r>
          <w:rPr>
            <w:rFonts w:ascii="Calibri" w:hAnsi="Calibri" w:cs="Calibri" w:eastAsia="Calibri"/>
            <w:sz w:val="22"/>
            <w:szCs w:val="22"/>
            <w:spacing w:val="-3"/>
            <w:w w:val="100"/>
            <w:i/>
          </w:rPr>
          <w:t>'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a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c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i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en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d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i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o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cèse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de</w:t>
        </w:r>
        <w:r>
          <w:rPr>
            <w:rFonts w:ascii="Calibri" w:hAnsi="Calibri" w:cs="Calibri" w:eastAsia="Calibri"/>
            <w:sz w:val="22"/>
            <w:szCs w:val="22"/>
            <w:spacing w:val="-2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S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a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i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tes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à</w:t>
        </w:r>
        <w:r>
          <w:rPr>
            <w:rFonts w:ascii="Calibri" w:hAnsi="Calibri" w:cs="Calibri" w:eastAsia="Calibri"/>
            <w:sz w:val="22"/>
            <w:szCs w:val="22"/>
            <w:spacing w:val="-3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l'ép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o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q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u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e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 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i/>
          </w:rPr>
          <w:t>r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i/>
          </w:rPr>
          <w:t>oma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i/>
          </w:rPr>
          <w:t>n</w:t>
        </w:r>
        <w:r>
          <w:rPr>
            <w:rFonts w:ascii="Calibri" w:hAnsi="Calibri" w:cs="Calibri" w:eastAsia="Calibri"/>
            <w:sz w:val="22"/>
            <w:szCs w:val="22"/>
            <w:spacing w:val="2"/>
            <w:w w:val="100"/>
            <w:i/>
          </w:rPr>
          <w:t>e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</w:rPr>
          <w:t>,</w:t>
        </w:r>
        <w:r>
          <w:rPr>
            <w:rFonts w:ascii="Calibri" w:hAnsi="Calibri" w:cs="Calibri" w:eastAsia="Calibri"/>
            <w:sz w:val="22"/>
            <w:szCs w:val="22"/>
            <w:spacing w:val="-2"/>
            <w:w w:val="100"/>
          </w:rPr>
          <w:t> </w:t>
        </w:r>
      </w:hyperlink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VET,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63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BES,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ARD,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toire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is.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-Ferr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384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égl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CROZET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René,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oman</w:t>
      </w:r>
      <w:r>
        <w:rPr>
          <w:rFonts w:ascii="Calibri" w:hAnsi="Calibri" w:cs="Calibri" w:eastAsia="Calibri"/>
          <w:sz w:val="22"/>
          <w:szCs w:val="22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XIe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sièc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tes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c,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5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mai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lletin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émo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été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itectu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33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EBO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ï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les),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iété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cèse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ès-liens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lesia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ise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-lie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743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TIER,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el.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'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mp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63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FOUC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3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dité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exhi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ée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sur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ises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3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efl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l’exc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sion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été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étien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sièc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erche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GEORGE,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ean,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tin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C,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s.,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erçu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églis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2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0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EITEL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TAKES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ier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lisation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médiév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OSTE,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‘ima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ire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88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ALEVE,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chel,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était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fois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m,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254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01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-BUC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80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médiév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29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tale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39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ARD,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lé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lêm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510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iété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ives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-Elisa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is-F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iel,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est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-3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siècl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360" w:lineRule="auto"/>
        <w:ind w:left="116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RO,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is,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lême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lt-Sc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98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écile,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tome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°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etin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394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9" w:lineRule="auto"/>
        <w:ind w:left="116" w:right="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Benét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éan)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Roma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X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1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-XII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10"/>
        </w:rPr>
        <w:t>e</w:t>
      </w:r>
      <w:r>
        <w:rPr>
          <w:rFonts w:ascii="Calibri" w:hAnsi="Calibri" w:cs="Calibri" w:eastAsia="Calibri"/>
          <w:sz w:val="14"/>
          <w:szCs w:val="14"/>
          <w:spacing w:val="15"/>
          <w:w w:val="100"/>
          <w:i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sièc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02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ce.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16" w:right="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CXVe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taire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énéral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ezieux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Régional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78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-liens,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01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‘i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45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401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lletin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XIV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251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lletin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XI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l’égl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(Ori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ène)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man</w:t>
      </w:r>
      <w:r>
        <w:rPr>
          <w:rFonts w:ascii="Calibri" w:hAnsi="Calibri" w:cs="Calibri" w:eastAsia="Calibri"/>
          <w:sz w:val="22"/>
          <w:szCs w:val="22"/>
          <w:spacing w:val="4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638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39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cèse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lê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</w:p>
    <w:p>
      <w:pPr>
        <w:jc w:val="both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116"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2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color w:val="365F91"/>
          <w:spacing w:val="-1"/>
          <w:w w:val="100"/>
          <w:b/>
          <w:bCs/>
        </w:rPr>
        <w:t>x</w:t>
      </w:r>
      <w:r>
        <w:rPr>
          <w:rFonts w:ascii="Cambria" w:hAnsi="Cambria" w:cs="Cambria" w:eastAsia="Cambria"/>
          <w:sz w:val="28"/>
          <w:szCs w:val="28"/>
          <w:color w:val="365F91"/>
          <w:spacing w:val="0"/>
          <w:w w:val="100"/>
          <w:b/>
          <w:bCs/>
        </w:rPr>
        <w:t>es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mbria" w:hAnsi="Cambria" w:cs="Cambria" w:eastAsia="Cambria"/>
          <w:sz w:val="26"/>
          <w:szCs w:val="26"/>
        </w:rPr>
      </w:pPr>
      <w:rPr/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L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-7"/>
          <w:w w:val="100"/>
          <w:b/>
          <w:bCs/>
        </w:rPr>
        <w:t> </w:t>
      </w:r>
      <w:r>
        <w:rPr>
          <w:rFonts w:ascii="Cambria" w:hAnsi="Cambria" w:cs="Cambria" w:eastAsia="Cambria"/>
          <w:sz w:val="26"/>
          <w:szCs w:val="26"/>
          <w:color w:val="4F81BC"/>
          <w:spacing w:val="2"/>
          <w:w w:val="100"/>
          <w:b/>
          <w:bCs/>
        </w:rPr>
        <w:t>d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-3"/>
          <w:w w:val="100"/>
          <w:b/>
          <w:bCs/>
        </w:rPr>
        <w:t> 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pr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ê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res</w:t>
      </w:r>
      <w:r>
        <w:rPr>
          <w:rFonts w:ascii="Cambria" w:hAnsi="Cambria" w:cs="Cambria" w:eastAsia="Cambria"/>
          <w:sz w:val="26"/>
          <w:szCs w:val="26"/>
          <w:color w:val="4F81BC"/>
          <w:spacing w:val="-6"/>
          <w:w w:val="100"/>
          <w:b/>
          <w:bCs/>
        </w:rPr>
        <w:t> 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d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rvan</w:t>
      </w:r>
      <w:r>
        <w:rPr>
          <w:rFonts w:ascii="Cambria" w:hAnsi="Cambria" w:cs="Cambria" w:eastAsia="Cambria"/>
          <w:sz w:val="26"/>
          <w:szCs w:val="26"/>
          <w:color w:val="4F81BC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6"/>
          <w:szCs w:val="26"/>
          <w:color w:val="4F81BC"/>
          <w:spacing w:val="-10"/>
          <w:w w:val="100"/>
          <w:b/>
          <w:bCs/>
        </w:rPr>
        <w:t> </w:t>
      </w:r>
      <w:r>
        <w:rPr>
          <w:rFonts w:ascii="Cambria" w:hAnsi="Cambria" w:cs="Cambria" w:eastAsia="Cambria"/>
          <w:sz w:val="26"/>
          <w:szCs w:val="26"/>
          <w:color w:val="4F81BC"/>
          <w:spacing w:val="0"/>
          <w:w w:val="100"/>
          <w:b/>
          <w:bCs/>
        </w:rPr>
        <w:t>:</w:t>
      </w:r>
      <w:r>
        <w:rPr>
          <w:rFonts w:ascii="Cambria" w:hAnsi="Cambria" w:cs="Cambria" w:eastAsia="Cambria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Etie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ean-Ba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sféré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Barret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er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sfé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eaux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er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sféré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tillac,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</w:p>
    <w:p>
      <w:pPr>
        <w:jc w:val="left"/>
        <w:spacing w:after="0"/>
        <w:sectPr>
          <w:pgMar w:header="749" w:footer="1003" w:top="960" w:bottom="1200" w:left="1300" w:right="13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treix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5" w:lineRule="auto"/>
        <w:ind w:left="116" w:right="99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édéric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er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édé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enac,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-Sé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erin</w:t>
      </w:r>
    </w:p>
    <w:p>
      <w:pPr>
        <w:spacing w:before="21" w:after="0" w:line="240" w:lineRule="auto"/>
        <w:ind w:left="11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sféré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sectPr>
      <w:pgMar w:header="749" w:footer="1003" w:top="960" w:bottom="1200" w:left="1300" w:right="130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Baskerville Old Face">
    <w:altName w:val="Baskerville Old Face"/>
    <w:charset w:val="0"/>
    <w:family w:val="roman"/>
    <w:pitch w:val="variable"/>
  </w:font>
  <w:font w:name="Calibri">
    <w:altName w:val="Calibri"/>
    <w:charset w:val="0"/>
    <w:family w:val="auto"/>
    <w:pitch w:val="default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979980pt;margin-top:780.776001pt;width:9.59728pt;height:13.04pt;mso-position-horizontal-relative:page;mso-position-vertical-relative:page;z-index:-2073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72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53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52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57.555969pt;width:104.894831pt;height:14.39pt;mso-position-horizontal-relative:page;mso-position-vertical-relative:page;z-index:-2071" type="#_x0000_t202" filled="f" stroked="f">
          <v:textbox inset="0,0,0,0">
            <w:txbxContent>
              <w:p>
                <w:pPr>
                  <w:spacing w:before="0" w:after="0" w:line="272" w:lineRule="exact"/>
                  <w:ind w:left="20" w:right="-57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Pr/>
                <w:r>
                  <w:rPr>
                    <w:rFonts w:ascii="Calibri" w:hAnsi="Calibri" w:cs="Calibri" w:eastAsia="Calibri"/>
                    <w:sz w:val="13"/>
                    <w:szCs w:val="13"/>
                    <w:spacing w:val="-1"/>
                    <w:w w:val="100"/>
                    <w:position w:val="10"/>
                  </w:rPr>
                  <w:t>3</w:t>
                </w:r>
                <w:r>
                  <w:rPr>
                    <w:rFonts w:ascii="Calibri" w:hAnsi="Calibri" w:cs="Calibri" w:eastAsia="Calibri"/>
                    <w:sz w:val="13"/>
                    <w:szCs w:val="13"/>
                    <w:spacing w:val="0"/>
                    <w:w w:val="100"/>
                    <w:position w:val="10"/>
                  </w:rPr>
                  <w:t>0</w:t>
                </w:r>
                <w:r>
                  <w:rPr>
                    <w:rFonts w:ascii="Calibri" w:hAnsi="Calibri" w:cs="Calibri" w:eastAsia="Calibri"/>
                    <w:sz w:val="13"/>
                    <w:szCs w:val="13"/>
                    <w:spacing w:val="14"/>
                    <w:w w:val="100"/>
                    <w:position w:val="1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LAL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position w:val="0"/>
                  </w:rPr>
                  <w:t>E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V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position w:val="0"/>
                  </w:rPr>
                  <w:t>E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,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6"/>
                    <w:w w:val="100"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Michel,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4"/>
                    <w:w w:val="100"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o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p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i/>
                    <w:position w:val="0"/>
                  </w:rPr>
                  <w:t>.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3"/>
                    <w:w w:val="100"/>
                    <w:i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c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i/>
                    <w:position w:val="0"/>
                  </w:rPr>
                  <w:t>it.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979980pt;margin-top:780.776001pt;width:9.59728pt;height:13.04pt;mso-position-horizontal-relative:page;mso-position-vertical-relative:page;z-index:-2070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69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57.555969pt;width:104.894831pt;height:14.39pt;mso-position-horizontal-relative:page;mso-position-vertical-relative:page;z-index:-2068" type="#_x0000_t202" filled="f" stroked="f">
          <v:textbox inset="0,0,0,0">
            <w:txbxContent>
              <w:p>
                <w:pPr>
                  <w:spacing w:before="0" w:after="0" w:line="272" w:lineRule="exact"/>
                  <w:ind w:left="20" w:right="-57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Pr/>
                <w:r>
                  <w:rPr>
                    <w:rFonts w:ascii="Calibri" w:hAnsi="Calibri" w:cs="Calibri" w:eastAsia="Calibri"/>
                    <w:sz w:val="13"/>
                    <w:szCs w:val="13"/>
                    <w:spacing w:val="-1"/>
                    <w:w w:val="100"/>
                    <w:position w:val="10"/>
                  </w:rPr>
                  <w:t>3</w:t>
                </w:r>
                <w:r>
                  <w:rPr>
                    <w:rFonts w:ascii="Calibri" w:hAnsi="Calibri" w:cs="Calibri" w:eastAsia="Calibri"/>
                    <w:sz w:val="13"/>
                    <w:szCs w:val="13"/>
                    <w:spacing w:val="0"/>
                    <w:w w:val="100"/>
                    <w:position w:val="10"/>
                  </w:rPr>
                  <w:t>2</w:t>
                </w:r>
                <w:r>
                  <w:rPr>
                    <w:rFonts w:ascii="Calibri" w:hAnsi="Calibri" w:cs="Calibri" w:eastAsia="Calibri"/>
                    <w:sz w:val="13"/>
                    <w:szCs w:val="13"/>
                    <w:spacing w:val="14"/>
                    <w:w w:val="100"/>
                    <w:position w:val="1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LAL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position w:val="0"/>
                  </w:rPr>
                  <w:t>E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V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position w:val="0"/>
                  </w:rPr>
                  <w:t>E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,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6"/>
                    <w:w w:val="100"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  <w:t>Michel,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4"/>
                    <w:w w:val="100"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o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p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i/>
                    <w:position w:val="0"/>
                  </w:rPr>
                  <w:t>.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-3"/>
                    <w:w w:val="100"/>
                    <w:i/>
                    <w:position w:val="0"/>
                  </w:rPr>
                  <w:t> 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1"/>
                    <w:w w:val="100"/>
                    <w:i/>
                    <w:position w:val="0"/>
                  </w:rPr>
                  <w:t>c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i/>
                    <w:position w:val="0"/>
                  </w:rPr>
                  <w:t>it.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979980pt;margin-top:780.776001pt;width:9.59728pt;height:13.04pt;mso-position-horizontal-relative:page;mso-position-vertical-relative:page;z-index:-2067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66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65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6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63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62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340027pt;margin-top:780.776001pt;width:13.276339pt;height:13.04pt;mso-position-horizontal-relative:page;mso-position-vertical-relative:page;z-index:-2061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22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60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59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58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57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56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339996pt;margin-top:780.776001pt;width:15.279961pt;height:13.04pt;mso-position-horizontal-relative:page;mso-position-vertical-relative:page;z-index:-2055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23997pt;margin-top:794.216003pt;width:124.067475pt;height:13.04pt;mso-position-horizontal-relative:page;mso-position-vertical-relative:page;z-index:-205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7.459999pt;margin-top:36.439983pt;width:360.342703pt;height:13.04pt;mso-position-horizontal-relative:page;mso-position-vertical-relative:page;z-index:-207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ri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q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art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sti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position w:val="1"/>
                  </w:rPr>
                  <w:t>q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l’é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ierr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è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s-liens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de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eig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(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6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  <w:t>6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)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yperlink" Target="http://www.sudoc.abes.fr/DB%3D2.1/SET%3D1/TTL%3D1/CLK?IKT=1016&amp;amp;TRM=L%27abondance%2Bet%2Bla%2Bdiversite%CC%81%2Bdes%2Be%CC%81glises%2Bdans%2Bl%27ancien%2Bdioce%CC%80se%2Bde%2BSaintes%2Ba%CC%80%2Bl%27e%CC%81poque%2Bromane" TargetMode="External"/><Relationship Id="rId14" Type="http://schemas.openxmlformats.org/officeDocument/2006/relationships/hyperlink" Target="http://www.sudoc.abes.fr/DB%3D2.1/SET%3D1/TTL%3D1/CLK?IKT=1016&amp;amp;TRM=L%27abondance%2Bet%2Bla%2Bdiversite%CC%81%2Bdes%2Be%CC%81glises%2Bdans%2Bl%27ancien%2Bdioce%CC%80se%2Bde%2BSaintes%2Ba%CC%80%2Bl%27e%CC%81poque%2Bromane" TargetMode="External"/><Relationship Id="rId15" Type="http://schemas.openxmlformats.org/officeDocument/2006/relationships/image" Target="media/image7.jpg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footer" Target="footer5.xml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footer" Target="footer6.xml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footer" Target="footer7.xml"/><Relationship Id="rId31" Type="http://schemas.openxmlformats.org/officeDocument/2006/relationships/image" Target="media/image17.jpg"/><Relationship Id="rId32" Type="http://schemas.openxmlformats.org/officeDocument/2006/relationships/image" Target="media/image18.jpg"/><Relationship Id="rId33" Type="http://schemas.openxmlformats.org/officeDocument/2006/relationships/image" Target="media/image19.jpg"/><Relationship Id="rId34" Type="http://schemas.openxmlformats.org/officeDocument/2006/relationships/image" Target="media/image20.jpg"/><Relationship Id="rId35" Type="http://schemas.openxmlformats.org/officeDocument/2006/relationships/image" Target="media/image21.jpg"/><Relationship Id="rId36" Type="http://schemas.openxmlformats.org/officeDocument/2006/relationships/footer" Target="footer8.xml"/><Relationship Id="rId37" Type="http://schemas.openxmlformats.org/officeDocument/2006/relationships/image" Target="media/image22.jpg"/><Relationship Id="rId38" Type="http://schemas.openxmlformats.org/officeDocument/2006/relationships/image" Target="media/image23.jpg"/><Relationship Id="rId39" Type="http://schemas.openxmlformats.org/officeDocument/2006/relationships/image" Target="media/image24.jpg"/><Relationship Id="rId40" Type="http://schemas.openxmlformats.org/officeDocument/2006/relationships/image" Target="media/image25.jpg"/><Relationship Id="rId41" Type="http://schemas.openxmlformats.org/officeDocument/2006/relationships/image" Target="media/image26.jpg"/><Relationship Id="rId42" Type="http://schemas.openxmlformats.org/officeDocument/2006/relationships/image" Target="media/image27.jpg"/><Relationship Id="rId43" Type="http://schemas.openxmlformats.org/officeDocument/2006/relationships/image" Target="media/image28.jpg"/><Relationship Id="rId44" Type="http://schemas.openxmlformats.org/officeDocument/2006/relationships/image" Target="media/image29.jpg"/><Relationship Id="rId45" Type="http://schemas.openxmlformats.org/officeDocument/2006/relationships/image" Target="media/image30.jpg"/><Relationship Id="rId46" Type="http://schemas.openxmlformats.org/officeDocument/2006/relationships/image" Target="media/image31.jpg"/><Relationship Id="rId47" Type="http://schemas.openxmlformats.org/officeDocument/2006/relationships/image" Target="media/image32.jpg"/><Relationship Id="rId48" Type="http://schemas.openxmlformats.org/officeDocument/2006/relationships/image" Target="media/image33.jpg"/><Relationship Id="rId49" Type="http://schemas.openxmlformats.org/officeDocument/2006/relationships/image" Target="media/image34.jpg"/><Relationship Id="rId50" Type="http://schemas.openxmlformats.org/officeDocument/2006/relationships/image" Target="media/image35.jpg"/><Relationship Id="rId51" Type="http://schemas.openxmlformats.org/officeDocument/2006/relationships/image" Target="media/image36.jpg"/><Relationship Id="rId52" Type="http://schemas.openxmlformats.org/officeDocument/2006/relationships/image" Target="media/image37.jpg"/><Relationship Id="rId53" Type="http://schemas.openxmlformats.org/officeDocument/2006/relationships/image" Target="media/image38.jpg"/><Relationship Id="rId54" Type="http://schemas.openxmlformats.org/officeDocument/2006/relationships/image" Target="media/image39.jpg"/><Relationship Id="rId55" Type="http://schemas.openxmlformats.org/officeDocument/2006/relationships/image" Target="media/image40.jpg"/><Relationship Id="rId56" Type="http://schemas.openxmlformats.org/officeDocument/2006/relationships/footer" Target="footer9.xml"/><Relationship Id="rId57" Type="http://schemas.openxmlformats.org/officeDocument/2006/relationships/image" Target="media/image41.jpg"/><Relationship Id="rId58" Type="http://schemas.openxmlformats.org/officeDocument/2006/relationships/image" Target="media/image42.jpg"/><Relationship Id="rId59" Type="http://schemas.openxmlformats.org/officeDocument/2006/relationships/image" Target="media/image43.jpg"/><Relationship Id="rId60" Type="http://schemas.openxmlformats.org/officeDocument/2006/relationships/image" Target="media/image44.jpg"/><Relationship Id="rId61" Type="http://schemas.openxmlformats.org/officeDocument/2006/relationships/image" Target="media/image45.jpg"/><Relationship Id="rId62" Type="http://schemas.openxmlformats.org/officeDocument/2006/relationships/image" Target="media/image46.jpg"/><Relationship Id="rId63" Type="http://schemas.openxmlformats.org/officeDocument/2006/relationships/image" Target="media/image47.jpg"/><Relationship Id="rId64" Type="http://schemas.openxmlformats.org/officeDocument/2006/relationships/image" Target="media/image48.jpg"/><Relationship Id="rId65" Type="http://schemas.openxmlformats.org/officeDocument/2006/relationships/image" Target="media/image49.jpg"/><Relationship Id="rId66" Type="http://schemas.openxmlformats.org/officeDocument/2006/relationships/image" Target="media/image50.jpg"/><Relationship Id="rId67" Type="http://schemas.openxmlformats.org/officeDocument/2006/relationships/image" Target="media/image51.jpg"/><Relationship Id="rId68" Type="http://schemas.openxmlformats.org/officeDocument/2006/relationships/image" Target="media/image52.jpg"/><Relationship Id="rId69" Type="http://schemas.openxmlformats.org/officeDocument/2006/relationships/footer" Target="footer10.xml"/><Relationship Id="rId70" Type="http://schemas.openxmlformats.org/officeDocument/2006/relationships/image" Target="media/image53.jpg"/><Relationship Id="rId71" Type="http://schemas.openxmlformats.org/officeDocument/2006/relationships/image" Target="media/image54.jpg"/><Relationship Id="rId72" Type="http://schemas.openxmlformats.org/officeDocument/2006/relationships/image" Target="media/image55.jpg"/><Relationship Id="rId73" Type="http://schemas.openxmlformats.org/officeDocument/2006/relationships/image" Target="media/image56.jpg"/><Relationship Id="rId74" Type="http://schemas.openxmlformats.org/officeDocument/2006/relationships/image" Target="media/image57.jpg"/><Relationship Id="rId75" Type="http://schemas.openxmlformats.org/officeDocument/2006/relationships/image" Target="media/image58.jpg"/><Relationship Id="rId76" Type="http://schemas.openxmlformats.org/officeDocument/2006/relationships/image" Target="media/image59.jpg"/><Relationship Id="rId77" Type="http://schemas.openxmlformats.org/officeDocument/2006/relationships/image" Target="media/image60.jpg"/><Relationship Id="rId78" Type="http://schemas.openxmlformats.org/officeDocument/2006/relationships/hyperlink" Target="http://www.sudoc.abes.fr/DB%3D2.1/SET%3D1/TTL%3D1/CLK?IKT=1016&amp;amp;TRM=L%27abondance%2Bet%2Bla%2Bdiversite%CC%81%2Bdes%2Be%CC%81glises%2Bdans%2Bl%27ancien%2Bdioce%CC%80se%2Bde%2BSaintes%2Ba%CC%80%2Bl%27e%CC%81poque%2Bromane" TargetMode="External"/><Relationship Id="rId79" Type="http://schemas.openxmlformats.org/officeDocument/2006/relationships/hyperlink" Target="http://www.sudoc.abes.fr/DB%3D2.1/SET%3D1/TTL%3D1/CLK?IKT=1016&amp;amp;TRM=L%27abondance%2Bet%2Bla%2Bdiversite%CC%81%2Bdes%2Be%CC%81glises%2Bdans%2Bl%27ancien%2Bdioce%CC%80se%2Bde%2BSaintes%2Ba%CC%80%2Bl%27e%CC%81poque%2Broman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dc:subject>Alexandre Paléologue – historien de l’art / guide-conférencier</dc:subject>
  <dc:title>Etude historique et artistique de l’église    Saint-Pierre-ès-liens de Reignac</dc:title>
  <dcterms:created xsi:type="dcterms:W3CDTF">2016-07-13T13:02:15Z</dcterms:created>
  <dcterms:modified xsi:type="dcterms:W3CDTF">2016-07-13T13:02:15Z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2014-01-26T00:00:00Z</vt:filetime>
  </property>
  <property fmtid="{D5CDD505-2E9C-101B-9397-08002B2CF9AE}" pid="3" name="LastSaved">
    <vt:filetime>2016-07-13T00:00:00Z</vt:filetime>
  </property>
</Properties>
</file>